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42" w:type="pct"/>
        <w:tblLayout w:type="fixed"/>
        <w:tblLook w:val="04A0" w:firstRow="1" w:lastRow="0" w:firstColumn="1" w:lastColumn="0" w:noHBand="0" w:noVBand="1"/>
      </w:tblPr>
      <w:tblGrid>
        <w:gridCol w:w="444"/>
        <w:gridCol w:w="530"/>
        <w:gridCol w:w="2699"/>
        <w:gridCol w:w="2627"/>
        <w:gridCol w:w="1059"/>
        <w:gridCol w:w="3921"/>
      </w:tblGrid>
      <w:tr w:rsidR="0027610D" w:rsidRPr="00A44857" w14:paraId="5058230B" w14:textId="77777777" w:rsidTr="008D7EFD">
        <w:trPr>
          <w:trHeight w:val="3762"/>
        </w:trPr>
        <w:tc>
          <w:tcPr>
            <w:tcW w:w="444" w:type="dxa"/>
          </w:tcPr>
          <w:p w14:paraId="2F16C92B" w14:textId="77777777" w:rsidR="005E660C" w:rsidRPr="00A44857" w:rsidRDefault="005E660C" w:rsidP="00D67A8D"/>
        </w:tc>
        <w:tc>
          <w:tcPr>
            <w:tcW w:w="530" w:type="dxa"/>
            <w:vAlign w:val="center"/>
          </w:tcPr>
          <w:p w14:paraId="183043E0" w14:textId="77777777" w:rsidR="005E660C" w:rsidRPr="00A44857" w:rsidRDefault="005E660C" w:rsidP="007A7960">
            <w:pPr>
              <w:jc w:val="center"/>
            </w:pPr>
          </w:p>
        </w:tc>
        <w:tc>
          <w:tcPr>
            <w:tcW w:w="5326" w:type="dxa"/>
            <w:gridSpan w:val="2"/>
          </w:tcPr>
          <w:p w14:paraId="0EA8A645" w14:textId="77777777" w:rsidR="005E660C" w:rsidRPr="00676531" w:rsidRDefault="005E660C" w:rsidP="00D67A8D">
            <w:pPr>
              <w:rPr>
                <w:b/>
                <w:bCs/>
              </w:rPr>
            </w:pPr>
          </w:p>
        </w:tc>
        <w:tc>
          <w:tcPr>
            <w:tcW w:w="1059" w:type="dxa"/>
          </w:tcPr>
          <w:p w14:paraId="76FF59E3" w14:textId="77777777" w:rsidR="005E660C" w:rsidRPr="00A44857" w:rsidRDefault="005E660C" w:rsidP="00D67A8D"/>
        </w:tc>
        <w:tc>
          <w:tcPr>
            <w:tcW w:w="3921" w:type="dxa"/>
          </w:tcPr>
          <w:p w14:paraId="3D285BD7" w14:textId="77777777" w:rsidR="005E660C" w:rsidRPr="00A44857" w:rsidRDefault="005E660C" w:rsidP="00D67A8D"/>
        </w:tc>
      </w:tr>
      <w:tr w:rsidR="00B25FE4" w:rsidRPr="00A44857" w14:paraId="1D71B602" w14:textId="77777777" w:rsidTr="008D7EFD">
        <w:trPr>
          <w:trHeight w:val="2610"/>
        </w:trPr>
        <w:tc>
          <w:tcPr>
            <w:tcW w:w="444" w:type="dxa"/>
          </w:tcPr>
          <w:p w14:paraId="604531F7" w14:textId="77777777" w:rsidR="00705D18" w:rsidRPr="00A44857" w:rsidRDefault="00705D18" w:rsidP="00705D18">
            <w:pPr>
              <w:pStyle w:val="Titre"/>
            </w:pPr>
          </w:p>
        </w:tc>
        <w:tc>
          <w:tcPr>
            <w:tcW w:w="10832" w:type="dxa"/>
            <w:gridSpan w:val="5"/>
          </w:tcPr>
          <w:p w14:paraId="599AA9D2" w14:textId="19549CFC" w:rsidR="00705D18" w:rsidRPr="00676531" w:rsidRDefault="00676531" w:rsidP="00705D18">
            <w:pPr>
              <w:pStyle w:val="Titre"/>
              <w:rPr>
                <w:b/>
                <w:bCs/>
              </w:rPr>
            </w:pPr>
            <w:r w:rsidRPr="00676531">
              <w:rPr>
                <w:b/>
                <w:bCs/>
              </w:rPr>
              <w:t>VOS PHOTOS</w:t>
            </w:r>
          </w:p>
        </w:tc>
      </w:tr>
      <w:tr w:rsidR="00AC6A3B" w:rsidRPr="00A44857" w14:paraId="0C630D92" w14:textId="77777777" w:rsidTr="008D7EFD">
        <w:trPr>
          <w:trHeight w:val="1350"/>
        </w:trPr>
        <w:tc>
          <w:tcPr>
            <w:tcW w:w="444" w:type="dxa"/>
          </w:tcPr>
          <w:p w14:paraId="2E60209A" w14:textId="77777777" w:rsidR="00AC6A3B" w:rsidRPr="00A44857" w:rsidRDefault="00AC6A3B" w:rsidP="00D67A8D"/>
        </w:tc>
        <w:tc>
          <w:tcPr>
            <w:tcW w:w="530" w:type="dxa"/>
          </w:tcPr>
          <w:p w14:paraId="38CF7E6D" w14:textId="77777777" w:rsidR="00AC6A3B" w:rsidRPr="00A44857" w:rsidRDefault="00AC6A3B" w:rsidP="00D67A8D"/>
        </w:tc>
        <w:tc>
          <w:tcPr>
            <w:tcW w:w="5326" w:type="dxa"/>
            <w:gridSpan w:val="2"/>
          </w:tcPr>
          <w:p w14:paraId="0B31E435" w14:textId="5163C134" w:rsidR="00AC6A3B" w:rsidRPr="00676531" w:rsidRDefault="00676531" w:rsidP="00705D18">
            <w:pPr>
              <w:pStyle w:val="Sous-titre"/>
              <w:rPr>
                <w:b/>
                <w:bCs/>
              </w:rPr>
            </w:pPr>
            <w:r w:rsidRPr="00676531">
              <w:rPr>
                <w:b/>
                <w:bCs/>
              </w:rPr>
              <w:t>COMMENT ME FAIRE PARVENIR              VOS PHOTOS ?</w:t>
            </w:r>
          </w:p>
        </w:tc>
        <w:tc>
          <w:tcPr>
            <w:tcW w:w="1059" w:type="dxa"/>
          </w:tcPr>
          <w:p w14:paraId="140C791B" w14:textId="77777777" w:rsidR="00AC6A3B" w:rsidRPr="00A44857" w:rsidRDefault="00AC6A3B" w:rsidP="00D67A8D"/>
        </w:tc>
        <w:tc>
          <w:tcPr>
            <w:tcW w:w="3921" w:type="dxa"/>
            <w:vMerge w:val="restart"/>
          </w:tcPr>
          <w:p w14:paraId="7F72353A" w14:textId="75448E9D" w:rsidR="009D1B95" w:rsidRDefault="009D1B95" w:rsidP="00676531">
            <w:pPr>
              <w:pStyle w:val="Listepuces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Quelques astuces ?</w:t>
            </w:r>
          </w:p>
          <w:p w14:paraId="5A89784B" w14:textId="7366F8AA" w:rsidR="00AC6A3B" w:rsidRPr="002B3723" w:rsidRDefault="00676531" w:rsidP="00676531">
            <w:pPr>
              <w:pStyle w:val="Listepuces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B372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Réduire la taille de vos photos     en les compressant avant de </w:t>
            </w:r>
            <w:r w:rsidR="004D04B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</w:t>
            </w:r>
            <w:r w:rsidRPr="002B372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me les faire parvenir</w:t>
            </w:r>
            <w:r w:rsidR="008860A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.</w:t>
            </w:r>
          </w:p>
          <w:p w14:paraId="0EB66068" w14:textId="0C4856D7" w:rsidR="00676531" w:rsidRPr="005E1033" w:rsidRDefault="002B3723" w:rsidP="00676531">
            <w:pPr>
              <w:pStyle w:val="Listepuces"/>
              <w:rPr>
                <w:rFonts w:asciiTheme="majorHAnsi" w:hAnsiTheme="majorHAnsi" w:cstheme="majorHAnsi"/>
                <w:b/>
                <w:bCs/>
                <w:color w:val="A5300F" w:themeColor="accent1"/>
                <w:sz w:val="22"/>
                <w:szCs w:val="22"/>
              </w:rPr>
            </w:pPr>
            <w:r w:rsidRPr="002B372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Utiliser en priorité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     </w:t>
            </w:r>
            <w:r w:rsidRPr="002B372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l’adresse mail suivante 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hyperlink r:id="rId10" w:history="1">
              <w:r w:rsidR="008860AB" w:rsidRPr="005E1033">
                <w:rPr>
                  <w:rStyle w:val="Lienhypertexte"/>
                  <w:rFonts w:asciiTheme="majorHAnsi" w:hAnsiTheme="majorHAnsi" w:cstheme="majorHAnsi"/>
                  <w:b/>
                  <w:bCs/>
                  <w:color w:val="A5300F" w:themeColor="accent1"/>
                  <w:sz w:val="22"/>
                  <w:szCs w:val="22"/>
                  <w:u w:val="none"/>
                </w:rPr>
                <w:t>steenslobbesassur@gmail.com</w:t>
              </w:r>
            </w:hyperlink>
          </w:p>
          <w:p w14:paraId="72784E5C" w14:textId="5DF92C82" w:rsidR="008860AB" w:rsidRPr="002B3723" w:rsidRDefault="008860AB" w:rsidP="00676531">
            <w:pPr>
              <w:pStyle w:val="Listepuces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En cas d’échec par                    ces méthodes : m’envoyer vos photos en utilisant gratuitement l’application </w:t>
            </w:r>
            <w:r w:rsidRPr="0063487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WE TRANSFER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.</w:t>
            </w:r>
          </w:p>
        </w:tc>
      </w:tr>
      <w:tr w:rsidR="00AC6A3B" w:rsidRPr="00A44857" w14:paraId="0B96BF76" w14:textId="77777777" w:rsidTr="008D7EFD">
        <w:trPr>
          <w:trHeight w:val="1440"/>
        </w:trPr>
        <w:tc>
          <w:tcPr>
            <w:tcW w:w="444" w:type="dxa"/>
          </w:tcPr>
          <w:p w14:paraId="4F0C4E1D" w14:textId="77777777" w:rsidR="00AC6A3B" w:rsidRPr="00A44857" w:rsidRDefault="00AC6A3B" w:rsidP="00D67A8D"/>
        </w:tc>
        <w:tc>
          <w:tcPr>
            <w:tcW w:w="3229" w:type="dxa"/>
            <w:gridSpan w:val="2"/>
            <w:vAlign w:val="center"/>
          </w:tcPr>
          <w:p w14:paraId="261D9198" w14:textId="77777777" w:rsidR="00AC6A3B" w:rsidRPr="00A44857" w:rsidRDefault="00AC6A3B" w:rsidP="007A7960">
            <w:pPr>
              <w:jc w:val="center"/>
            </w:pPr>
            <w:r w:rsidRPr="00A44857">
              <w:rPr>
                <w:noProof/>
                <w:lang w:bidi="fr-FR"/>
              </w:rPr>
              <w:drawing>
                <wp:inline distT="0" distB="0" distL="0" distR="0" wp14:anchorId="3551F170" wp14:editId="60F2404E">
                  <wp:extent cx="1691640" cy="1131285"/>
                  <wp:effectExtent l="0" t="0" r="3810" b="0"/>
                  <wp:docPr id="39" name="Imag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67" cy="11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57672CA3" w14:textId="77777777" w:rsidR="00AC6A3B" w:rsidRPr="00A44857" w:rsidRDefault="00AC6A3B" w:rsidP="0027610D">
            <w:r w:rsidRPr="00A44857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3C73BA7" wp14:editId="0D48307D">
                      <wp:extent cx="1566804" cy="885825"/>
                      <wp:effectExtent l="0" t="0" r="0" b="9525"/>
                      <wp:docPr id="217" name="Zone de texte 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6804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 id="1">
                              <w:txbxContent>
                                <w:p w14:paraId="299E0159" w14:textId="780A6F8D" w:rsidR="00AC6A3B" w:rsidRDefault="009D1B95" w:rsidP="0027610D">
                                  <w:pPr>
                                    <w:widowControl w:val="0"/>
                                    <w:tabs>
                                      <w:tab w:val="left" w:pos="2880"/>
                                    </w:tabs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</w:pPr>
                                  <w:r w:rsidRPr="009D1B95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>Quelques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>-</w:t>
                                  </w:r>
                                  <w:r w:rsidRPr="009D1B95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uns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   </w:t>
                                  </w:r>
                                  <w:r w:rsidRPr="009D1B95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>d’entre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D1B95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>vous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m’ont fait part de soucis pour me transférer des photos sur mon adresse mail habituelle.</w:t>
                                  </w:r>
                                </w:p>
                                <w:p w14:paraId="43667579" w14:textId="51E89A20" w:rsidR="009D1B95" w:rsidRPr="009D1B95" w:rsidRDefault="009D1B95" w:rsidP="0027610D">
                                  <w:pPr>
                                    <w:widowControl w:val="0"/>
                                    <w:tabs>
                                      <w:tab w:val="left" w:pos="2880"/>
                                    </w:tabs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fr-BE"/>
                                    </w:rPr>
                                    <w:t>C’est la raison pour laquelle, j’ai créé cette page d’informations pour résoudre ce problème.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3C73B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2" o:spid="_x0000_s1026" type="#_x0000_t202" style="width:123.3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" filled="f" stroked="f">
                      <v:textbox style="mso-next-textbox:#_x0000_s1027" inset="0,0,0,0">
                        <w:txbxContent>
                          <w:p w14:paraId="299E0159" w14:textId="780A6F8D" w:rsidR="00AC6A3B" w:rsidRDefault="009D1B95" w:rsidP="0027610D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D1B9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>Quelques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>-</w:t>
                            </w:r>
                            <w:r w:rsidRPr="009D1B9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 xml:space="preserve">uns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 xml:space="preserve">    </w:t>
                            </w:r>
                            <w:r w:rsidRPr="009D1B9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>d’entre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D1B9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>vous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 xml:space="preserve"> m’ont fait part de soucis pour me transférer des photos sur mon adresse mail habituelle.</w:t>
                            </w:r>
                          </w:p>
                          <w:p w14:paraId="43667579" w14:textId="51E89A20" w:rsidR="009D1B95" w:rsidRPr="009D1B95" w:rsidRDefault="009D1B95" w:rsidP="0027610D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fr-BE"/>
                              </w:rPr>
                              <w:t>C’est la raison pour laquelle, j’ai créé cette page d’informations pour résoudre ce problème.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59" w:type="dxa"/>
          </w:tcPr>
          <w:p w14:paraId="2C2860CD" w14:textId="77777777" w:rsidR="00AC6A3B" w:rsidRPr="00A44857" w:rsidRDefault="00AC6A3B" w:rsidP="00D67A8D"/>
        </w:tc>
        <w:tc>
          <w:tcPr>
            <w:tcW w:w="3921" w:type="dxa"/>
            <w:vMerge/>
          </w:tcPr>
          <w:p w14:paraId="24166E6B" w14:textId="77777777" w:rsidR="00AC6A3B" w:rsidRPr="00A44857" w:rsidRDefault="00AC6A3B" w:rsidP="00D67A8D"/>
        </w:tc>
      </w:tr>
      <w:tr w:rsidR="00AC6A3B" w:rsidRPr="00A44857" w14:paraId="75DF1DF7" w14:textId="77777777" w:rsidTr="008D7EFD">
        <w:trPr>
          <w:trHeight w:val="576"/>
        </w:trPr>
        <w:tc>
          <w:tcPr>
            <w:tcW w:w="444" w:type="dxa"/>
          </w:tcPr>
          <w:p w14:paraId="313BDB60" w14:textId="77777777" w:rsidR="00AC6A3B" w:rsidRPr="00A44857" w:rsidRDefault="00AC6A3B" w:rsidP="00D67A8D"/>
        </w:tc>
        <w:tc>
          <w:tcPr>
            <w:tcW w:w="530" w:type="dxa"/>
          </w:tcPr>
          <w:p w14:paraId="605BAC9E" w14:textId="77777777" w:rsidR="00AC6A3B" w:rsidRPr="00A44857" w:rsidRDefault="00AC6A3B" w:rsidP="00D67A8D"/>
        </w:tc>
        <w:tc>
          <w:tcPr>
            <w:tcW w:w="5326" w:type="dxa"/>
            <w:gridSpan w:val="2"/>
          </w:tcPr>
          <w:p w14:paraId="37FA12D3" w14:textId="77777777" w:rsidR="00AC6A3B" w:rsidRPr="00A44857" w:rsidRDefault="00AC6A3B" w:rsidP="0027610D">
            <w:r w:rsidRPr="00A44857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578F571" wp14:editId="0FF45D42">
                      <wp:extent cx="3338195" cy="685800"/>
                      <wp:effectExtent l="0" t="0" r="0" b="0"/>
                      <wp:docPr id="21" name="Zone de texte 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819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linkedTxbx id="1" seq="1"/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78F571" id="_x0000_s1027" type="#_x0000_t202" style="width:262.8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" filled="f" stroked="f">
                      <v:textbox inset="0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59" w:type="dxa"/>
          </w:tcPr>
          <w:p w14:paraId="0FB0F1EF" w14:textId="77777777" w:rsidR="00AC6A3B" w:rsidRPr="00A44857" w:rsidRDefault="00AC6A3B" w:rsidP="00D67A8D"/>
        </w:tc>
        <w:tc>
          <w:tcPr>
            <w:tcW w:w="3921" w:type="dxa"/>
            <w:vMerge/>
          </w:tcPr>
          <w:p w14:paraId="123E2A08" w14:textId="77777777" w:rsidR="00AC6A3B" w:rsidRPr="00A44857" w:rsidRDefault="00AC6A3B" w:rsidP="00D67A8D"/>
        </w:tc>
      </w:tr>
      <w:tr w:rsidR="00AC6A3B" w:rsidRPr="00A44857" w14:paraId="66F52E4E" w14:textId="77777777" w:rsidTr="008D7EFD">
        <w:trPr>
          <w:trHeight w:val="576"/>
        </w:trPr>
        <w:tc>
          <w:tcPr>
            <w:tcW w:w="444" w:type="dxa"/>
          </w:tcPr>
          <w:p w14:paraId="0B8D7B41" w14:textId="77777777" w:rsidR="00AC6A3B" w:rsidRPr="00A44857" w:rsidRDefault="00AC6A3B" w:rsidP="00D67A8D"/>
        </w:tc>
        <w:tc>
          <w:tcPr>
            <w:tcW w:w="6911" w:type="dxa"/>
            <w:gridSpan w:val="4"/>
          </w:tcPr>
          <w:p w14:paraId="4DBE1D17" w14:textId="4EF0440D" w:rsidR="00AC6A3B" w:rsidRPr="00A44857" w:rsidRDefault="00AC6A3B" w:rsidP="00940DD1">
            <w:pPr>
              <w:pStyle w:val="Citation"/>
            </w:pPr>
          </w:p>
        </w:tc>
        <w:tc>
          <w:tcPr>
            <w:tcW w:w="3921" w:type="dxa"/>
          </w:tcPr>
          <w:p w14:paraId="116EE934" w14:textId="77777777" w:rsidR="00AC6A3B" w:rsidRPr="00A44857" w:rsidRDefault="00AC6A3B" w:rsidP="00D67A8D"/>
        </w:tc>
      </w:tr>
      <w:tr w:rsidR="00826C04" w:rsidRPr="00A44857" w14:paraId="602B72FA" w14:textId="77777777" w:rsidTr="008D7EFD">
        <w:trPr>
          <w:trHeight w:val="1298"/>
        </w:trPr>
        <w:tc>
          <w:tcPr>
            <w:tcW w:w="444" w:type="dxa"/>
            <w:vMerge w:val="restart"/>
          </w:tcPr>
          <w:p w14:paraId="66FE4BF0" w14:textId="77777777" w:rsidR="00826C04" w:rsidRPr="00A44857" w:rsidRDefault="00826C04" w:rsidP="00D67A8D"/>
        </w:tc>
        <w:tc>
          <w:tcPr>
            <w:tcW w:w="530" w:type="dxa"/>
            <w:vMerge w:val="restart"/>
          </w:tcPr>
          <w:p w14:paraId="44B41BB7" w14:textId="77777777" w:rsidR="00826C04" w:rsidRPr="00A44857" w:rsidRDefault="00826C04" w:rsidP="00D67A8D"/>
        </w:tc>
        <w:tc>
          <w:tcPr>
            <w:tcW w:w="5326" w:type="dxa"/>
            <w:gridSpan w:val="2"/>
            <w:vMerge w:val="restart"/>
          </w:tcPr>
          <w:p w14:paraId="4C981A0A" w14:textId="38ED05F6" w:rsidR="00826C04" w:rsidRPr="00A44857" w:rsidRDefault="00826C04" w:rsidP="00303FF0"/>
        </w:tc>
        <w:tc>
          <w:tcPr>
            <w:tcW w:w="1059" w:type="dxa"/>
            <w:vMerge w:val="restart"/>
          </w:tcPr>
          <w:p w14:paraId="022BD451" w14:textId="77777777" w:rsidR="00826C04" w:rsidRPr="00A44857" w:rsidRDefault="00826C04" w:rsidP="00D67A8D"/>
        </w:tc>
        <w:tc>
          <w:tcPr>
            <w:tcW w:w="3921" w:type="dxa"/>
          </w:tcPr>
          <w:p w14:paraId="667CE35E" w14:textId="77777777" w:rsidR="00826C04" w:rsidRPr="00A44857" w:rsidRDefault="00826C04" w:rsidP="00D67A8D"/>
        </w:tc>
      </w:tr>
      <w:tr w:rsidR="00826C04" w:rsidRPr="00A44857" w14:paraId="0318868B" w14:textId="77777777" w:rsidTr="008D7EFD">
        <w:trPr>
          <w:trHeight w:val="1152"/>
        </w:trPr>
        <w:tc>
          <w:tcPr>
            <w:tcW w:w="444" w:type="dxa"/>
            <w:vMerge/>
          </w:tcPr>
          <w:p w14:paraId="7DE6CBE4" w14:textId="77777777" w:rsidR="00826C04" w:rsidRPr="00A44857" w:rsidRDefault="00826C04" w:rsidP="00D67A8D"/>
        </w:tc>
        <w:tc>
          <w:tcPr>
            <w:tcW w:w="530" w:type="dxa"/>
            <w:vMerge/>
          </w:tcPr>
          <w:p w14:paraId="1A28D953" w14:textId="77777777" w:rsidR="00826C04" w:rsidRPr="00A44857" w:rsidRDefault="00826C04" w:rsidP="00D67A8D"/>
        </w:tc>
        <w:tc>
          <w:tcPr>
            <w:tcW w:w="5326" w:type="dxa"/>
            <w:gridSpan w:val="2"/>
            <w:vMerge/>
          </w:tcPr>
          <w:p w14:paraId="2C26036B" w14:textId="77777777" w:rsidR="00826C04" w:rsidRPr="00A44857" w:rsidRDefault="00826C04" w:rsidP="00303FF0"/>
        </w:tc>
        <w:tc>
          <w:tcPr>
            <w:tcW w:w="1059" w:type="dxa"/>
            <w:vMerge/>
          </w:tcPr>
          <w:p w14:paraId="495DF789" w14:textId="77777777" w:rsidR="00826C04" w:rsidRPr="00A44857" w:rsidRDefault="00826C04" w:rsidP="00D67A8D"/>
        </w:tc>
        <w:tc>
          <w:tcPr>
            <w:tcW w:w="3921" w:type="dxa"/>
            <w:vMerge w:val="restart"/>
          </w:tcPr>
          <w:p w14:paraId="34EE308A" w14:textId="77777777" w:rsidR="00826C04" w:rsidRPr="00A44857" w:rsidRDefault="00826C04" w:rsidP="00D67A8D">
            <w:r w:rsidRPr="00A4485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170A531" wp14:editId="75853587">
                      <wp:extent cx="1905000" cy="828675"/>
                      <wp:effectExtent l="0" t="0" r="0" b="9525"/>
                      <wp:docPr id="23" name="Groupe 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28675"/>
                                <a:chOff x="19050" y="0"/>
                                <a:chExt cx="1905000" cy="828675"/>
                              </a:xfrm>
                            </wpg:grpSpPr>
                            <wps:wsp>
                              <wps:cNvPr id="31" name="Zone de texte 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542925"/>
                                  <a:ext cx="19050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5E50C4C" w14:textId="2378E1E1" w:rsidR="00826C04" w:rsidRPr="00571587" w:rsidRDefault="00571587" w:rsidP="00826C04">
                                    <w:pPr>
                                      <w:pStyle w:val="Log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71587">
                                      <w:rPr>
                                        <w:rFonts w:asciiTheme="majorHAnsi" w:hAnsiTheme="majorHAnsi" w:cstheme="majorHAnsi"/>
                                        <w:b/>
                                        <w:bCs/>
                                        <w:sz w:val="20"/>
                                        <w:szCs w:val="20"/>
                                        <w:lang w:val="fr-FR" w:bidi="fr-FR"/>
                                      </w:rPr>
                                      <w:t>STEENS Christian</w:t>
                                    </w:r>
                                    <w:r w:rsidRPr="00571587">
                                      <w:rPr>
                                        <w:b/>
                                        <w:bCs/>
                                        <w:lang w:val="fr-FR" w:bidi="fr-FR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75" name="Groupe 75"/>
                              <wpg:cNvGrpSpPr/>
                              <wpg:grpSpPr>
                                <a:xfrm>
                                  <a:off x="419100" y="0"/>
                                  <a:ext cx="639445" cy="455295"/>
                                  <a:chOff x="0" y="0"/>
                                  <a:chExt cx="639445" cy="455295"/>
                                </a:xfrm>
                              </wpg:grpSpPr>
                              <wps:wsp>
                                <wps:cNvPr id="68" name="Forme libre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1950" y="28575"/>
                                    <a:ext cx="277495" cy="389255"/>
                                  </a:xfrm>
                                  <a:custGeom>
                                    <a:avLst/>
                                    <a:gdLst>
                                      <a:gd name="T0" fmla="*/ 126 w 144"/>
                                      <a:gd name="T1" fmla="*/ 0 h 202"/>
                                      <a:gd name="T2" fmla="*/ 0 w 144"/>
                                      <a:gd name="T3" fmla="*/ 45 h 202"/>
                                      <a:gd name="T4" fmla="*/ 42 w 144"/>
                                      <a:gd name="T5" fmla="*/ 162 h 202"/>
                                      <a:gd name="T6" fmla="*/ 9 w 144"/>
                                      <a:gd name="T7" fmla="*/ 191 h 202"/>
                                      <a:gd name="T8" fmla="*/ 115 w 144"/>
                                      <a:gd name="T9" fmla="*/ 195 h 202"/>
                                      <a:gd name="T10" fmla="*/ 126 w 144"/>
                                      <a:gd name="T11" fmla="*/ 0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4" h="202">
                                        <a:moveTo>
                                          <a:pt x="126" y="0"/>
                                        </a:moveTo>
                                        <a:cubicBezTo>
                                          <a:pt x="66" y="7"/>
                                          <a:pt x="23" y="30"/>
                                          <a:pt x="0" y="45"/>
                                        </a:cubicBezTo>
                                        <a:cubicBezTo>
                                          <a:pt x="14" y="77"/>
                                          <a:pt x="31" y="120"/>
                                          <a:pt x="42" y="162"/>
                                        </a:cubicBezTo>
                                        <a:cubicBezTo>
                                          <a:pt x="42" y="162"/>
                                          <a:pt x="28" y="177"/>
                                          <a:pt x="9" y="191"/>
                                        </a:cubicBezTo>
                                        <a:cubicBezTo>
                                          <a:pt x="62" y="202"/>
                                          <a:pt x="115" y="195"/>
                                          <a:pt x="115" y="195"/>
                                        </a:cubicBezTo>
                                        <a:cubicBezTo>
                                          <a:pt x="144" y="106"/>
                                          <a:pt x="126" y="0"/>
                                          <a:pt x="1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orme libre 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87350" cy="455295"/>
                                  </a:xfrm>
                                  <a:custGeom>
                                    <a:avLst/>
                                    <a:gdLst>
                                      <a:gd name="T0" fmla="*/ 173 w 201"/>
                                      <a:gd name="T1" fmla="*/ 74 h 236"/>
                                      <a:gd name="T2" fmla="*/ 192 w 201"/>
                                      <a:gd name="T3" fmla="*/ 60 h 236"/>
                                      <a:gd name="T4" fmla="*/ 166 w 201"/>
                                      <a:gd name="T5" fmla="*/ 7 h 236"/>
                                      <a:gd name="T6" fmla="*/ 0 w 201"/>
                                      <a:gd name="T7" fmla="*/ 62 h 236"/>
                                      <a:gd name="T8" fmla="*/ 134 w 201"/>
                                      <a:gd name="T9" fmla="*/ 236 h 236"/>
                                      <a:gd name="T10" fmla="*/ 201 w 201"/>
                                      <a:gd name="T11" fmla="*/ 206 h 236"/>
                                      <a:gd name="T12" fmla="*/ 183 w 201"/>
                                      <a:gd name="T13" fmla="*/ 202 h 236"/>
                                      <a:gd name="T14" fmla="*/ 173 w 201"/>
                                      <a:gd name="T15" fmla="*/ 74 h 2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1" h="236">
                                        <a:moveTo>
                                          <a:pt x="173" y="74"/>
                                        </a:moveTo>
                                        <a:cubicBezTo>
                                          <a:pt x="173" y="74"/>
                                          <a:pt x="180" y="68"/>
                                          <a:pt x="192" y="60"/>
                                        </a:cubicBezTo>
                                        <a:cubicBezTo>
                                          <a:pt x="178" y="28"/>
                                          <a:pt x="166" y="7"/>
                                          <a:pt x="166" y="7"/>
                                        </a:cubicBezTo>
                                        <a:cubicBezTo>
                                          <a:pt x="76" y="0"/>
                                          <a:pt x="0" y="62"/>
                                          <a:pt x="0" y="62"/>
                                        </a:cubicBezTo>
                                        <a:cubicBezTo>
                                          <a:pt x="62" y="183"/>
                                          <a:pt x="134" y="236"/>
                                          <a:pt x="134" y="236"/>
                                        </a:cubicBezTo>
                                        <a:cubicBezTo>
                                          <a:pt x="157" y="235"/>
                                          <a:pt x="182" y="221"/>
                                          <a:pt x="201" y="206"/>
                                        </a:cubicBezTo>
                                        <a:cubicBezTo>
                                          <a:pt x="195" y="205"/>
                                          <a:pt x="189" y="204"/>
                                          <a:pt x="183" y="202"/>
                                        </a:cubicBezTo>
                                        <a:cubicBezTo>
                                          <a:pt x="183" y="202"/>
                                          <a:pt x="162" y="121"/>
                                          <a:pt x="173" y="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orme libre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800" y="114300"/>
                                    <a:ext cx="139065" cy="28194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17 h 146"/>
                                      <a:gd name="T2" fmla="*/ 30 w 72"/>
                                      <a:gd name="T3" fmla="*/ 0 h 146"/>
                                      <a:gd name="T4" fmla="*/ 11 w 72"/>
                                      <a:gd name="T5" fmla="*/ 14 h 146"/>
                                      <a:gd name="T6" fmla="*/ 21 w 72"/>
                                      <a:gd name="T7" fmla="*/ 142 h 146"/>
                                      <a:gd name="T8" fmla="*/ 39 w 72"/>
                                      <a:gd name="T9" fmla="*/ 146 h 146"/>
                                      <a:gd name="T10" fmla="*/ 72 w 72"/>
                                      <a:gd name="T11" fmla="*/ 117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2" h="146">
                                        <a:moveTo>
                                          <a:pt x="72" y="117"/>
                                        </a:moveTo>
                                        <a:cubicBezTo>
                                          <a:pt x="61" y="75"/>
                                          <a:pt x="44" y="32"/>
                                          <a:pt x="30" y="0"/>
                                        </a:cubicBezTo>
                                        <a:cubicBezTo>
                                          <a:pt x="18" y="8"/>
                                          <a:pt x="11" y="14"/>
                                          <a:pt x="11" y="14"/>
                                        </a:cubicBezTo>
                                        <a:cubicBezTo>
                                          <a:pt x="0" y="61"/>
                                          <a:pt x="21" y="142"/>
                                          <a:pt x="21" y="142"/>
                                        </a:cubicBezTo>
                                        <a:cubicBezTo>
                                          <a:pt x="27" y="144"/>
                                          <a:pt x="33" y="145"/>
                                          <a:pt x="39" y="146"/>
                                        </a:cubicBezTo>
                                        <a:cubicBezTo>
                                          <a:pt x="58" y="132"/>
                                          <a:pt x="72" y="117"/>
                                          <a:pt x="72" y="1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21212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C868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0A531" id="Groupe 23" o:spid="_x0000_s1028" alt="&quot;&quot;" style="width:150pt;height:65.25pt;mso-position-horizontal-relative:char;mso-position-vertical-relative:line" coordorigin="190" coordsize="19050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">
                      <v:shape id="Zone de texte 107" o:spid="_x0000_s1029" type="#_x0000_t202" style="position:absolute;left:190;top:5429;width:19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      <v:textbox inset="2.88pt,2.88pt,2.88pt,2.88pt">
                          <w:txbxContent>
                            <w:p w14:paraId="65E50C4C" w14:textId="2378E1E1" w:rsidR="00826C04" w:rsidRPr="00571587" w:rsidRDefault="00571587" w:rsidP="00826C04">
                              <w:pPr>
                                <w:pStyle w:val="Logo"/>
                                <w:rPr>
                                  <w:b/>
                                  <w:bCs/>
                                </w:rPr>
                              </w:pPr>
                              <w:r w:rsidRPr="0057158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  <w:lang w:val="fr-FR" w:bidi="fr-FR"/>
                                </w:rPr>
                                <w:t>STEENS Christian</w:t>
                              </w:r>
                              <w:r w:rsidRPr="00571587">
                                <w:rPr>
                                  <w:b/>
                                  <w:bCs/>
                                  <w:lang w:val="fr-FR" w:bidi="fr-FR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oupe 75" o:spid="_x0000_s1030" style="position:absolute;left:4191;width:6394;height:4552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Forme libre 112" o:spid="_x0000_s1031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" path="m126,c66,7,23,30,,45v14,32,31,75,42,117c42,162,28,177,9,191v53,11,106,4,106,4c144,106,126,,126,xe" fillcolor="#b19c7d [3207]" stroked="f" strokecolor="#212120">
                          <v:shadow color="#8c8682"/>
                          <v:path arrowok="t" o:connecttype="custom" o:connectlocs="242808,0;0,86715;80936,312175;17343,368058;221611,375766;242808,0" o:connectangles="0,0,0,0,0,0"/>
                        </v:shape>
                        <v:shape id="Forme libre 113" o:spid="_x0000_s1032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" path="m173,74v,,7,-6,19,-14c178,28,166,7,166,7,76,,,62,,62,62,183,134,236,134,236v23,-1,48,-15,67,-30c195,205,189,204,183,202v,,-21,-81,-10,-128xe" fillcolor="#a5300f [3204]" stroked="f" strokecolor="#212120">
                          <v:shadow color="#8c8682"/>
                          <v:path arrowok="t" o:connecttype="custom" o:connectlocs="333391,142762;370006,115753;319901,13505;0,119611;258233,455295;387350,397419;352662,389702;333391,142762" o:connectangles="0,0,0,0,0,0,0,0"/>
                        </v:shape>
                        <v:shape id="Forme libre 114" o:spid="_x0000_s1033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" path="m72,117c61,75,44,32,30,,18,8,11,14,11,14,,61,21,142,21,142v6,2,12,3,18,4c58,132,72,117,72,117xe" fillcolor="#7b230b [2404]" stroked="f" strokecolor="#212120">
                          <v:shadow color="#8c8682"/>
                          <v:path arrowok="t" o:connecttype="custom" o:connectlocs="139065,225938;57944,0;21246,27035;40561,274216;75327,281940;139065,225938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70D0095" w14:textId="31C48A34" w:rsidR="00826C04" w:rsidRPr="00571587" w:rsidRDefault="00571587" w:rsidP="00826C04">
            <w:pPr>
              <w:pStyle w:val="Contact2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571587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Tél : 071/59.19.07</w:t>
            </w:r>
          </w:p>
          <w:p w14:paraId="08DC3637" w14:textId="488CC515" w:rsidR="00826C04" w:rsidRPr="00A44857" w:rsidRDefault="00826C04" w:rsidP="00826C04">
            <w:pPr>
              <w:pStyle w:val="Contact2"/>
              <w:rPr>
                <w:lang w:val="fr-FR"/>
              </w:rPr>
            </w:pPr>
          </w:p>
        </w:tc>
      </w:tr>
      <w:tr w:rsidR="00826C04" w:rsidRPr="00A44857" w14:paraId="11E092E4" w14:textId="77777777" w:rsidTr="008D7EFD">
        <w:trPr>
          <w:trHeight w:val="1728"/>
        </w:trPr>
        <w:tc>
          <w:tcPr>
            <w:tcW w:w="444" w:type="dxa"/>
          </w:tcPr>
          <w:p w14:paraId="5EEE3C90" w14:textId="77777777" w:rsidR="00826C04" w:rsidRPr="00A44857" w:rsidRDefault="00826C04" w:rsidP="00D67A8D"/>
        </w:tc>
        <w:tc>
          <w:tcPr>
            <w:tcW w:w="5856" w:type="dxa"/>
            <w:gridSpan w:val="3"/>
          </w:tcPr>
          <w:p w14:paraId="749657BF" w14:textId="7F913DA3" w:rsidR="00826C04" w:rsidRPr="0047393D" w:rsidRDefault="0047393D" w:rsidP="00ED4F01">
            <w:pPr>
              <w:pStyle w:val="Contact1"/>
              <w:rPr>
                <w:b/>
                <w:bCs/>
                <w:noProof w:val="0"/>
              </w:rPr>
            </w:pPr>
            <w:r w:rsidRPr="0047393D">
              <w:rPr>
                <w:b/>
                <w:bCs/>
                <w:noProof w:val="0"/>
                <w:color w:val="9F4110" w:themeColor="accent2" w:themeShade="BF"/>
              </w:rPr>
              <w:t xml:space="preserve">Appelez-moi si vous continuez à rencontrer </w:t>
            </w:r>
            <w:r w:rsidR="00A625E7">
              <w:rPr>
                <w:b/>
                <w:bCs/>
                <w:noProof w:val="0"/>
                <w:color w:val="9F4110" w:themeColor="accent2" w:themeShade="BF"/>
              </w:rPr>
              <w:t xml:space="preserve">       </w:t>
            </w:r>
            <w:r w:rsidRPr="0047393D">
              <w:rPr>
                <w:b/>
                <w:bCs/>
                <w:noProof w:val="0"/>
                <w:color w:val="9F4110" w:themeColor="accent2" w:themeShade="BF"/>
              </w:rPr>
              <w:t>des difficulté</w:t>
            </w:r>
            <w:r>
              <w:rPr>
                <w:b/>
                <w:bCs/>
                <w:noProof w:val="0"/>
                <w:color w:val="9F4110" w:themeColor="accent2" w:themeShade="BF"/>
              </w:rPr>
              <w:t>s</w:t>
            </w:r>
            <w:r w:rsidR="00A625E7">
              <w:rPr>
                <w:b/>
                <w:bCs/>
                <w:noProof w:val="0"/>
                <w:color w:val="9F4110" w:themeColor="accent2" w:themeShade="BF"/>
              </w:rPr>
              <w:t xml:space="preserve"> à ce sujet</w:t>
            </w:r>
            <w:r w:rsidR="00826C04" w:rsidRPr="0047393D">
              <w:rPr>
                <w:b/>
                <w:bCs/>
                <w:noProof w:val="0"/>
                <w:color w:val="9F4110" w:themeColor="accent2" w:themeShade="BF"/>
                <w:lang w:bidi="fr-FR"/>
              </w:rPr>
              <w:t xml:space="preserve"> </w:t>
            </w:r>
            <w:r w:rsidR="00826C04" w:rsidRPr="0047393D">
              <w:rPr>
                <w:rFonts w:ascii="Wingdings 3" w:eastAsia="Wingdings 3" w:hAnsi="Wingdings 3" w:cs="Wingdings 3"/>
                <w:b/>
                <w:bCs/>
                <w:noProof w:val="0"/>
                <w:color w:val="C0414D"/>
                <w:sz w:val="15"/>
                <w:szCs w:val="15"/>
                <w:lang w:bidi="fr-FR"/>
              </w:rPr>
              <w:t></w:t>
            </w:r>
            <w:r w:rsidR="00826C04" w:rsidRPr="0047393D">
              <w:rPr>
                <w:rFonts w:ascii="Wingdings 3" w:eastAsia="Wingdings 3" w:hAnsi="Wingdings 3" w:cs="Wingdings 3"/>
                <w:b/>
                <w:bCs/>
                <w:noProof w:val="0"/>
                <w:color w:val="C0414D"/>
                <w:sz w:val="15"/>
                <w:szCs w:val="15"/>
                <w:lang w:bidi="fr-FR"/>
              </w:rPr>
              <w:t></w:t>
            </w:r>
            <w:r w:rsidR="00826C04" w:rsidRPr="0047393D">
              <w:rPr>
                <w:rFonts w:ascii="Wingdings 3" w:eastAsia="Wingdings 3" w:hAnsi="Wingdings 3" w:cs="Wingdings 3"/>
                <w:b/>
                <w:bCs/>
                <w:noProof w:val="0"/>
                <w:color w:val="C0414D"/>
                <w:sz w:val="15"/>
                <w:szCs w:val="15"/>
                <w:lang w:bidi="fr-FR"/>
              </w:rPr>
              <w:t></w:t>
            </w:r>
            <w:r w:rsidR="00826C04" w:rsidRPr="0047393D">
              <w:rPr>
                <w:rFonts w:ascii="Wingdings 3" w:eastAsia="Wingdings 3" w:hAnsi="Wingdings 3" w:cs="Wingdings 3"/>
                <w:b/>
                <w:bCs/>
                <w:noProof w:val="0"/>
                <w:color w:val="C0414D"/>
                <w:sz w:val="15"/>
                <w:szCs w:val="15"/>
                <w:lang w:bidi="fr-FR"/>
              </w:rPr>
              <w:t></w:t>
            </w:r>
            <w:r w:rsidR="00826C04" w:rsidRPr="0047393D">
              <w:rPr>
                <w:rFonts w:ascii="Wingdings 3" w:eastAsia="Wingdings 3" w:hAnsi="Wingdings 3" w:cs="Wingdings 3"/>
                <w:b/>
                <w:bCs/>
                <w:noProof w:val="0"/>
                <w:color w:val="C0414D"/>
                <w:sz w:val="15"/>
                <w:szCs w:val="15"/>
                <w:lang w:bidi="fr-FR"/>
              </w:rPr>
              <w:t></w:t>
            </w:r>
          </w:p>
        </w:tc>
        <w:tc>
          <w:tcPr>
            <w:tcW w:w="1059" w:type="dxa"/>
          </w:tcPr>
          <w:p w14:paraId="46B13FC2" w14:textId="77777777" w:rsidR="00826C04" w:rsidRPr="00A44857" w:rsidRDefault="00826C04" w:rsidP="00D67A8D"/>
        </w:tc>
        <w:tc>
          <w:tcPr>
            <w:tcW w:w="3921" w:type="dxa"/>
            <w:vMerge/>
          </w:tcPr>
          <w:p w14:paraId="18E7DB9B" w14:textId="77777777" w:rsidR="00826C04" w:rsidRPr="00A44857" w:rsidRDefault="00826C04" w:rsidP="00D67A8D"/>
        </w:tc>
      </w:tr>
    </w:tbl>
    <w:p w14:paraId="6F6FF68A" w14:textId="36D66567" w:rsidR="005F70E4" w:rsidRPr="00A44857" w:rsidRDefault="009D1B95" w:rsidP="00D67A8D">
      <w:r>
        <w:t xml:space="preserve"> </w:t>
      </w:r>
    </w:p>
    <w:sectPr w:rsidR="005F70E4" w:rsidRPr="00A44857" w:rsidSect="0030749C">
      <w:headerReference w:type="default" r:id="rId13"/>
      <w:pgSz w:w="11906" w:h="16838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3AA69" w14:textId="77777777" w:rsidR="00676531" w:rsidRDefault="00676531" w:rsidP="00D571FE">
      <w:pPr>
        <w:spacing w:line="240" w:lineRule="auto"/>
      </w:pPr>
      <w:r>
        <w:separator/>
      </w:r>
    </w:p>
  </w:endnote>
  <w:endnote w:type="continuationSeparator" w:id="0">
    <w:p w14:paraId="18363FAF" w14:textId="77777777" w:rsidR="00676531" w:rsidRDefault="00676531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CD517" w14:textId="77777777" w:rsidR="00676531" w:rsidRDefault="00676531" w:rsidP="00D571FE">
      <w:pPr>
        <w:spacing w:line="240" w:lineRule="auto"/>
      </w:pPr>
      <w:r>
        <w:separator/>
      </w:r>
    </w:p>
  </w:footnote>
  <w:footnote w:type="continuationSeparator" w:id="0">
    <w:p w14:paraId="710E2AE7" w14:textId="77777777" w:rsidR="00676531" w:rsidRDefault="00676531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D91B" w14:textId="77777777" w:rsidR="00D571FE" w:rsidRDefault="00D571FE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F0510F" wp14:editId="5D62929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5200" cy="9566910"/>
              <wp:effectExtent l="0" t="0" r="0" b="0"/>
              <wp:wrapNone/>
              <wp:docPr id="19" name="Group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566910"/>
                        <a:chOff x="0" y="0"/>
                        <a:chExt cx="7315200" cy="9566910"/>
                      </a:xfrm>
                    </wpg:grpSpPr>
                    <wpg:grpSp>
                      <wpg:cNvPr id="17" name="Groupe 17"/>
                      <wpg:cNvGrpSpPr/>
                      <wpg:grpSpPr>
                        <a:xfrm>
                          <a:off x="0" y="3324225"/>
                          <a:ext cx="7315200" cy="6242685"/>
                          <a:chOff x="0" y="3324225"/>
                          <a:chExt cx="7315200" cy="6242685"/>
                        </a:xfrm>
                      </wpg:grpSpPr>
                      <wps:wsp>
                        <wps:cNvPr id="16" name="Forme libre 41"/>
                        <wps:cNvSpPr>
                          <a:spLocks/>
                        </wps:cNvSpPr>
                        <wps:spPr bwMode="auto">
                          <a:xfrm>
                            <a:off x="0" y="3324225"/>
                            <a:ext cx="7311390" cy="652145"/>
                          </a:xfrm>
                          <a:custGeom>
                            <a:avLst/>
                            <a:gdLst>
                              <a:gd name="T0" fmla="*/ 0 w 2018"/>
                              <a:gd name="T1" fmla="*/ 0 h 180"/>
                              <a:gd name="T2" fmla="*/ 0 w 2018"/>
                              <a:gd name="T3" fmla="*/ 180 h 180"/>
                              <a:gd name="T4" fmla="*/ 715 w 2018"/>
                              <a:gd name="T5" fmla="*/ 87 h 180"/>
                              <a:gd name="T6" fmla="*/ 2018 w 2018"/>
                              <a:gd name="T7" fmla="*/ 12 h 180"/>
                              <a:gd name="T8" fmla="*/ 2018 w 2018"/>
                              <a:gd name="T9" fmla="*/ 1 h 180"/>
                              <a:gd name="T10" fmla="*/ 0 w 2018"/>
                              <a:gd name="T1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18" h="180">
                                <a:moveTo>
                                  <a:pt x="0" y="0"/>
                                </a:moveTo>
                                <a:cubicBezTo>
                                  <a:pt x="0" y="180"/>
                                  <a:pt x="0" y="180"/>
                                  <a:pt x="0" y="180"/>
                                </a:cubicBezTo>
                                <a:cubicBezTo>
                                  <a:pt x="61" y="171"/>
                                  <a:pt x="352" y="128"/>
                                  <a:pt x="715" y="87"/>
                                </a:cubicBezTo>
                                <a:cubicBezTo>
                                  <a:pt x="986" y="57"/>
                                  <a:pt x="1598" y="29"/>
                                  <a:pt x="2018" y="12"/>
                                </a:cubicBezTo>
                                <a:cubicBezTo>
                                  <a:pt x="2018" y="1"/>
                                  <a:pt x="2018" y="1"/>
                                  <a:pt x="2018" y="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e 22"/>
                        <wpg:cNvGrpSpPr/>
                        <wpg:grpSpPr>
                          <a:xfrm>
                            <a:off x="0" y="6572250"/>
                            <a:ext cx="7315200" cy="2994660"/>
                            <a:chOff x="0" y="0"/>
                            <a:chExt cx="6406878" cy="2994660"/>
                          </a:xfrm>
                        </wpg:grpSpPr>
                        <wps:wsp>
                          <wps:cNvPr id="2" name="Forme libre 23"/>
                          <wps:cNvSpPr>
                            <a:spLocks/>
                          </wps:cNvSpPr>
                          <wps:spPr bwMode="auto">
                            <a:xfrm>
                              <a:off x="2558143" y="0"/>
                              <a:ext cx="3848735" cy="2994660"/>
                            </a:xfrm>
                            <a:custGeom>
                              <a:avLst/>
                              <a:gdLst>
                                <a:gd name="T0" fmla="*/ 318 w 1212"/>
                                <a:gd name="T1" fmla="*/ 1327 h 1327"/>
                                <a:gd name="T2" fmla="*/ 1212 w 1212"/>
                                <a:gd name="T3" fmla="*/ 1327 h 1327"/>
                                <a:gd name="T4" fmla="*/ 1212 w 1212"/>
                                <a:gd name="T5" fmla="*/ 0 h 1327"/>
                                <a:gd name="T6" fmla="*/ 15 w 1212"/>
                                <a:gd name="T7" fmla="*/ 579 h 1327"/>
                                <a:gd name="T8" fmla="*/ 0 w 1212"/>
                                <a:gd name="T9" fmla="*/ 648 h 1327"/>
                                <a:gd name="T10" fmla="*/ 337 w 1212"/>
                                <a:gd name="T11" fmla="*/ 764 h 1327"/>
                                <a:gd name="T12" fmla="*/ 318 w 1212"/>
                                <a:gd name="T13" fmla="*/ 1327 h 1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2" h="1327">
                                  <a:moveTo>
                                    <a:pt x="318" y="1327"/>
                                  </a:moveTo>
                                  <a:cubicBezTo>
                                    <a:pt x="1212" y="1327"/>
                                    <a:pt x="1212" y="1327"/>
                                    <a:pt x="1212" y="1327"/>
                                  </a:cubicBezTo>
                                  <a:cubicBezTo>
                                    <a:pt x="1212" y="0"/>
                                    <a:pt x="1212" y="0"/>
                                    <a:pt x="1212" y="0"/>
                                  </a:cubicBezTo>
                                  <a:cubicBezTo>
                                    <a:pt x="446" y="176"/>
                                    <a:pt x="15" y="579"/>
                                    <a:pt x="15" y="579"/>
                                  </a:cubicBezTo>
                                  <a:cubicBezTo>
                                    <a:pt x="9" y="602"/>
                                    <a:pt x="5" y="624"/>
                                    <a:pt x="0" y="648"/>
                                  </a:cubicBezTo>
                                  <a:cubicBezTo>
                                    <a:pt x="114" y="681"/>
                                    <a:pt x="227" y="719"/>
                                    <a:pt x="337" y="764"/>
                                  </a:cubicBezTo>
                                  <a:cubicBezTo>
                                    <a:pt x="337" y="764"/>
                                    <a:pt x="351" y="1003"/>
                                    <a:pt x="318" y="13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orme libre 24"/>
                          <wps:cNvSpPr>
                            <a:spLocks/>
                          </wps:cNvSpPr>
                          <wps:spPr bwMode="auto">
                            <a:xfrm>
                              <a:off x="0" y="1121228"/>
                              <a:ext cx="2568575" cy="1868805"/>
                            </a:xfrm>
                            <a:custGeom>
                              <a:avLst/>
                              <a:gdLst>
                                <a:gd name="T0" fmla="*/ 808 w 809"/>
                                <a:gd name="T1" fmla="*/ 149 h 828"/>
                                <a:gd name="T2" fmla="*/ 0 w 809"/>
                                <a:gd name="T3" fmla="*/ 0 h 828"/>
                                <a:gd name="T4" fmla="*/ 0 w 809"/>
                                <a:gd name="T5" fmla="*/ 828 h 828"/>
                                <a:gd name="T6" fmla="*/ 809 w 809"/>
                                <a:gd name="T7" fmla="*/ 828 h 828"/>
                                <a:gd name="T8" fmla="*/ 808 w 809"/>
                                <a:gd name="T9" fmla="*/ 149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" h="828">
                                  <a:moveTo>
                                    <a:pt x="808" y="149"/>
                                  </a:moveTo>
                                  <a:cubicBezTo>
                                    <a:pt x="533" y="70"/>
                                    <a:pt x="253" y="25"/>
                                    <a:pt x="0" y="0"/>
                                  </a:cubicBezTo>
                                  <a:cubicBezTo>
                                    <a:pt x="0" y="828"/>
                                    <a:pt x="0" y="828"/>
                                    <a:pt x="0" y="828"/>
                                  </a:cubicBezTo>
                                  <a:cubicBezTo>
                                    <a:pt x="809" y="828"/>
                                    <a:pt x="809" y="828"/>
                                    <a:pt x="809" y="828"/>
                                  </a:cubicBezTo>
                                  <a:cubicBezTo>
                                    <a:pt x="783" y="602"/>
                                    <a:pt x="773" y="353"/>
                                    <a:pt x="808" y="1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e libre 25"/>
                          <wps:cNvSpPr>
                            <a:spLocks/>
                          </wps:cNvSpPr>
                          <wps:spPr bwMode="auto">
                            <a:xfrm>
                              <a:off x="2450637" y="1458685"/>
                              <a:ext cx="1226185" cy="1532255"/>
                            </a:xfrm>
                            <a:custGeom>
                              <a:avLst/>
                              <a:gdLst>
                                <a:gd name="T0" fmla="*/ 36 w 386"/>
                                <a:gd name="T1" fmla="*/ 679 h 679"/>
                                <a:gd name="T2" fmla="*/ 353 w 386"/>
                                <a:gd name="T3" fmla="*/ 679 h 679"/>
                                <a:gd name="T4" fmla="*/ 372 w 386"/>
                                <a:gd name="T5" fmla="*/ 116 h 679"/>
                                <a:gd name="T6" fmla="*/ 35 w 386"/>
                                <a:gd name="T7" fmla="*/ 0 h 679"/>
                                <a:gd name="T8" fmla="*/ 36 w 386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6" h="679">
                                  <a:moveTo>
                                    <a:pt x="36" y="679"/>
                                  </a:moveTo>
                                  <a:cubicBezTo>
                                    <a:pt x="353" y="679"/>
                                    <a:pt x="353" y="679"/>
                                    <a:pt x="353" y="679"/>
                                  </a:cubicBezTo>
                                  <a:cubicBezTo>
                                    <a:pt x="386" y="355"/>
                                    <a:pt x="372" y="116"/>
                                    <a:pt x="372" y="116"/>
                                  </a:cubicBezTo>
                                  <a:cubicBezTo>
                                    <a:pt x="262" y="71"/>
                                    <a:pt x="149" y="33"/>
                                    <a:pt x="35" y="0"/>
                                  </a:cubicBezTo>
                                  <a:cubicBezTo>
                                    <a:pt x="0" y="204"/>
                                    <a:pt x="10" y="453"/>
                                    <a:pt x="36" y="6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315200" cy="3324225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group w14:anchorId="42649A8E" id="Groupe 19" o:spid="_x0000_s1026" alt="&quot;&quot;" style="position:absolute;margin-left:0;margin-top:0;width:8in;height:753.3pt;z-index:251662336;mso-width-percent:1000;mso-height-percent:1000;mso-position-horizontal:center;mso-position-horizontal-relative:page;mso-position-vertical:center;mso-position-vertical-relative:page;mso-width-percent:1000;mso-height-percent:1000;mso-width-relative:margin;mso-height-relative:margin" coordsize="73152,9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">
              <v:group id="Groupe 17" o:spid="_x0000_s1027" style="position:absolute;top:33242;width:73152;height:62427" coordorigin=",33242" coordsize="73152,6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orme libre 41" o:spid="_x0000_s1028" style="position:absolute;top:33242;width:73113;height:6521;visibility:visible;mso-wrap-style:square;v-text-anchor:top" coordsize="201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" path="m,c,180,,180,,180,61,171,352,128,715,87,986,57,1598,29,2018,12v,-11,,-11,,-11l,xe" fillcolor="#9f4110 [2405]" stroked="f" strokecolor="#212120">
                  <v:shadow color="#8c8682"/>
                  <v:path arrowok="t" o:connecttype="custom" o:connectlocs="0,0;0,652145;2590507,315203;7311390,43476;7311390,3623;0,0" o:connectangles="0,0,0,0,0,0"/>
                </v:shape>
                <v:group id="Groupe 22" o:spid="_x0000_s1029" style="position:absolute;top:65722;width:73152;height:29947" coordsize="64068,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orme libre 23" o:spid="_x0000_s1030" style="position:absolute;left:25581;width:38487;height:29946;visibility:visible;mso-wrap-style:square;v-text-anchor:top" coordsize="121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" path="m318,1327v894,,894,,894,c1212,,1212,,1212,,446,176,15,579,15,579,9,602,5,624,,648v114,33,227,71,337,116c337,764,351,1003,318,1327xe" fillcolor="#e19825 [3206]" stroked="f" strokecolor="#212120">
                    <v:shadow color="#8c8682"/>
                    <v:path arrowok="t" o:connecttype="custom" o:connectlocs="1009817,2994660;3848735,2994660;3848735,0;47633,1306638;0,1462351;1070152,1724130;1009817,2994660" o:connectangles="0,0,0,0,0,0,0"/>
                  </v:shape>
                  <v:shape id="Forme libre 24" o:spid="_x0000_s1031" style="position:absolute;top:11212;width:25685;height:18688;visibility:visible;mso-wrap-style:square;v-text-anchor:top" coordsize="80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" path="m808,149c533,70,253,25,,,,828,,828,,828v809,,809,,809,c783,602,773,353,808,149xe" fillcolor="#ce881c [2886]" stroked="f" strokecolor="#212120">
                    <v:shadow color="#8c8682"/>
                    <v:path arrowok="t" o:connecttype="custom" o:connectlocs="2565400,336295;0,0;0,1868805;2568575,1868805;2565400,336295" o:connectangles="0,0,0,0,0"/>
                  </v:shape>
                  <v:shape id="Forme libre 25" o:spid="_x0000_s1032" style="position:absolute;left:24506;top:14586;width:12262;height:15323;visibility:visible;mso-wrap-style:square;v-text-anchor:top" coordsize="386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" path="m36,679v317,,317,,317,c386,355,372,116,372,116,262,71,149,33,35,,,204,10,453,36,679xe" fillcolor="#ac7117 [2406]" stroked="f" strokecolor="#212120">
                    <v:shadow color="#8c8682"/>
                    <v:path arrowok="t" o:connecttype="custom" o:connectlocs="114359,1532255;1121356,1532255;1181712,261770;111183,0;114359,1532255" o:connectangles="0,0,0,0,0"/>
                  </v:shape>
                </v:group>
              </v:group>
              <v:rect id="Rectangle 18" o:spid="_x0000_s1033" style="position:absolute;width:73152;height:33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Listepuces1"/>
    <w:lvl w:ilvl="0">
      <w:start w:val="1"/>
      <w:numFmt w:val="bullet"/>
      <w:pStyle w:val="Listepuces"/>
      <w:lvlText w:val=""/>
      <w:lvlJc w:val="left"/>
      <w:pPr>
        <w:ind w:left="144" w:hanging="144"/>
      </w:pPr>
      <w:rPr>
        <w:rFonts w:ascii="Symbol" w:hAnsi="Symbol" w:hint="default"/>
        <w:color w:val="392608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31"/>
    <w:rsid w:val="000D247E"/>
    <w:rsid w:val="00157258"/>
    <w:rsid w:val="00194B1B"/>
    <w:rsid w:val="001B326D"/>
    <w:rsid w:val="00214B64"/>
    <w:rsid w:val="0027610D"/>
    <w:rsid w:val="002B3723"/>
    <w:rsid w:val="002D630A"/>
    <w:rsid w:val="00303FF0"/>
    <w:rsid w:val="0030749C"/>
    <w:rsid w:val="00330AC4"/>
    <w:rsid w:val="0034557C"/>
    <w:rsid w:val="003923F6"/>
    <w:rsid w:val="003B1D04"/>
    <w:rsid w:val="003B7DE5"/>
    <w:rsid w:val="00417CA0"/>
    <w:rsid w:val="00431900"/>
    <w:rsid w:val="0047393D"/>
    <w:rsid w:val="004B45C2"/>
    <w:rsid w:val="004D04B6"/>
    <w:rsid w:val="00511488"/>
    <w:rsid w:val="005435B6"/>
    <w:rsid w:val="00571587"/>
    <w:rsid w:val="005B3039"/>
    <w:rsid w:val="005B3567"/>
    <w:rsid w:val="005B73BC"/>
    <w:rsid w:val="005B7435"/>
    <w:rsid w:val="005D5D75"/>
    <w:rsid w:val="005E1033"/>
    <w:rsid w:val="005E660C"/>
    <w:rsid w:val="005F70E4"/>
    <w:rsid w:val="00606D3B"/>
    <w:rsid w:val="0063487A"/>
    <w:rsid w:val="00637FD3"/>
    <w:rsid w:val="00676531"/>
    <w:rsid w:val="00705D18"/>
    <w:rsid w:val="00797C62"/>
    <w:rsid w:val="007A7960"/>
    <w:rsid w:val="007E302E"/>
    <w:rsid w:val="00810177"/>
    <w:rsid w:val="0082215F"/>
    <w:rsid w:val="00826C04"/>
    <w:rsid w:val="00834A4F"/>
    <w:rsid w:val="00856D93"/>
    <w:rsid w:val="008860AB"/>
    <w:rsid w:val="008D1E1E"/>
    <w:rsid w:val="008D7EFD"/>
    <w:rsid w:val="00904EDB"/>
    <w:rsid w:val="0093499F"/>
    <w:rsid w:val="00940DD1"/>
    <w:rsid w:val="00994E05"/>
    <w:rsid w:val="009D1B95"/>
    <w:rsid w:val="00A44857"/>
    <w:rsid w:val="00A625E7"/>
    <w:rsid w:val="00AC6A3B"/>
    <w:rsid w:val="00B024DE"/>
    <w:rsid w:val="00B25FE4"/>
    <w:rsid w:val="00BA5752"/>
    <w:rsid w:val="00BB1CFD"/>
    <w:rsid w:val="00BB6D41"/>
    <w:rsid w:val="00BE7D1A"/>
    <w:rsid w:val="00D571FE"/>
    <w:rsid w:val="00D57EE1"/>
    <w:rsid w:val="00D67A8D"/>
    <w:rsid w:val="00D73D64"/>
    <w:rsid w:val="00DB338E"/>
    <w:rsid w:val="00DB6447"/>
    <w:rsid w:val="00E2409A"/>
    <w:rsid w:val="00E514BE"/>
    <w:rsid w:val="00E54CA6"/>
    <w:rsid w:val="00E65CBA"/>
    <w:rsid w:val="00E76EA5"/>
    <w:rsid w:val="00ED1100"/>
    <w:rsid w:val="00ED4F01"/>
    <w:rsid w:val="00F34D14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80CE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sz w:val="19"/>
        <w:szCs w:val="19"/>
        <w:lang w:val="fr-FR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En-tte">
    <w:name w:val="header"/>
    <w:basedOn w:val="Normal"/>
    <w:link w:val="En-tteCar"/>
    <w:semiHidden/>
    <w:rsid w:val="00D571F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semiHidden/>
    <w:rsid w:val="00B25FE4"/>
  </w:style>
  <w:style w:type="paragraph" w:styleId="Pieddepage">
    <w:name w:val="footer"/>
    <w:basedOn w:val="Normal"/>
    <w:link w:val="PieddepageCar"/>
    <w:semiHidden/>
    <w:rsid w:val="00D571F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semiHidden/>
    <w:rsid w:val="00B25FE4"/>
  </w:style>
  <w:style w:type="table" w:styleId="Grilledutableau">
    <w:name w:val="Table Grid"/>
    <w:basedOn w:val="Tableau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05D18"/>
    <w:rPr>
      <w:color w:val="808080"/>
    </w:rPr>
  </w:style>
  <w:style w:type="paragraph" w:styleId="Titre">
    <w:name w:val="Title"/>
    <w:basedOn w:val="Normal"/>
    <w:next w:val="Normal"/>
    <w:link w:val="TitreCar"/>
    <w:uiPriority w:val="1"/>
    <w:qFormat/>
    <w:rsid w:val="00A44857"/>
    <w:pPr>
      <w:spacing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0"/>
      <w:szCs w:val="56"/>
    </w:rPr>
  </w:style>
  <w:style w:type="character" w:customStyle="1" w:styleId="TitreCar">
    <w:name w:val="Titre Car"/>
    <w:basedOn w:val="Policepardfaut"/>
    <w:link w:val="Titre"/>
    <w:uiPriority w:val="1"/>
    <w:rsid w:val="00A44857"/>
    <w:rPr>
      <w:rFonts w:asciiTheme="majorHAnsi" w:eastAsiaTheme="majorEastAsia" w:hAnsiTheme="majorHAnsi" w:cstheme="majorBidi"/>
      <w:color w:val="FFFFFF" w:themeColor="background1"/>
      <w:kern w:val="28"/>
      <w:sz w:val="70"/>
      <w:szCs w:val="56"/>
    </w:rPr>
  </w:style>
  <w:style w:type="paragraph" w:styleId="Sous-titre">
    <w:name w:val="Subtitle"/>
    <w:basedOn w:val="Normal"/>
    <w:next w:val="Normal"/>
    <w:link w:val="Sous-titreC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7B230B" w:themeColor="accent1" w:themeShade="BF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2"/>
    <w:rsid w:val="00157258"/>
    <w:rPr>
      <w:rFonts w:asciiTheme="majorHAnsi" w:eastAsiaTheme="minorEastAsia" w:hAnsiTheme="majorHAnsi" w:cstheme="minorBidi"/>
      <w:caps/>
      <w:color w:val="7B230B" w:themeColor="accent1" w:themeShade="BF"/>
      <w:sz w:val="24"/>
      <w:szCs w:val="22"/>
    </w:rPr>
  </w:style>
  <w:style w:type="paragraph" w:styleId="Textedebulles">
    <w:name w:val="Balloon Text"/>
    <w:basedOn w:val="Normal"/>
    <w:link w:val="TextedebullesC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27610D"/>
    <w:rPr>
      <w:rFonts w:ascii="Segoe UI" w:hAnsi="Segoe UI" w:cs="Segoe UI"/>
      <w:sz w:val="18"/>
      <w:szCs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B19C7D" w:themeColor="accent4"/>
      <w:sz w:val="20"/>
    </w:rPr>
  </w:style>
  <w:style w:type="character" w:customStyle="1" w:styleId="CitationCar">
    <w:name w:val="Citation Car"/>
    <w:basedOn w:val="Policepardfaut"/>
    <w:link w:val="Citation"/>
    <w:uiPriority w:val="29"/>
    <w:rsid w:val="00940DD1"/>
    <w:rPr>
      <w:rFonts w:asciiTheme="majorHAnsi" w:hAnsiTheme="majorHAnsi"/>
      <w:i/>
      <w:iCs/>
      <w:color w:val="B19C7D" w:themeColor="accent4"/>
      <w:sz w:val="20"/>
    </w:rPr>
  </w:style>
  <w:style w:type="paragraph" w:customStyle="1" w:styleId="Contact1">
    <w:name w:val="Contact 1"/>
    <w:basedOn w:val="Normal"/>
    <w:next w:val="Normal"/>
    <w:link w:val="CaractredeContact1"/>
    <w:uiPriority w:val="31"/>
    <w:qFormat/>
    <w:rsid w:val="00ED4F01"/>
    <w:rPr>
      <w:rFonts w:asciiTheme="majorHAnsi" w:hAnsiTheme="majorHAnsi"/>
      <w:noProof/>
      <w:color w:val="D55816" w:themeColor="accent2"/>
      <w:sz w:val="23"/>
    </w:rPr>
  </w:style>
  <w:style w:type="paragraph" w:styleId="Listepuces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392608" w:themeColor="accent3" w:themeShade="40"/>
      <w:sz w:val="24"/>
    </w:rPr>
  </w:style>
  <w:style w:type="character" w:customStyle="1" w:styleId="CaractredeContact1">
    <w:name w:val="Caractère de Contact 1"/>
    <w:basedOn w:val="Policepardfaut"/>
    <w:link w:val="Contact1"/>
    <w:uiPriority w:val="31"/>
    <w:rsid w:val="00157258"/>
    <w:rPr>
      <w:rFonts w:asciiTheme="majorHAnsi" w:hAnsiTheme="majorHAnsi"/>
      <w:noProof/>
      <w:color w:val="D55816" w:themeColor="accent2"/>
      <w:sz w:val="23"/>
    </w:rPr>
  </w:style>
  <w:style w:type="numbering" w:customStyle="1" w:styleId="Listepuces1">
    <w:name w:val="Liste à puces1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CaractreLogo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 2"/>
    <w:basedOn w:val="Normal"/>
    <w:next w:val="Normal"/>
    <w:link w:val="CaractredeContact2"/>
    <w:uiPriority w:val="31"/>
    <w:qFormat/>
    <w:rsid w:val="00826C04"/>
    <w:pPr>
      <w:ind w:left="576"/>
    </w:pPr>
    <w:rPr>
      <w:lang w:val="en"/>
    </w:rPr>
  </w:style>
  <w:style w:type="character" w:customStyle="1" w:styleId="CaractreLogo">
    <w:name w:val="Caractère Logo"/>
    <w:basedOn w:val="Policepardfau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 3"/>
    <w:basedOn w:val="Normal"/>
    <w:link w:val="CaractredeContact3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aractredeContact2">
    <w:name w:val="Caractère de Contact 2"/>
    <w:basedOn w:val="Policepardfaut"/>
    <w:link w:val="Contact2"/>
    <w:uiPriority w:val="31"/>
    <w:rsid w:val="00157258"/>
    <w:rPr>
      <w:lang w:val="en"/>
    </w:rPr>
  </w:style>
  <w:style w:type="character" w:customStyle="1" w:styleId="CaractredeContact3">
    <w:name w:val="Caractère de Contact 3"/>
    <w:basedOn w:val="Policepardfaut"/>
    <w:link w:val="Contact3"/>
    <w:uiPriority w:val="31"/>
    <w:rsid w:val="00157258"/>
    <w:rPr>
      <w:lang w:val="en"/>
    </w:rPr>
  </w:style>
  <w:style w:type="character" w:styleId="Lienhypertexte">
    <w:name w:val="Hyperlink"/>
    <w:basedOn w:val="Policepardfaut"/>
    <w:semiHidden/>
    <w:rsid w:val="008860AB"/>
    <w:rPr>
      <w:color w:val="6B9F2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86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ixabay.com/fr/ferrari-jaune-voiture-de-sport-498472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teenslobbesassur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STEENS\AppData\Roaming\Microsoft\Templates\Prospectus%20pour%20entreprise%20financi&#232;re.dotx" TargetMode="External"/></Relationships>
</file>

<file path=word/theme/theme1.xml><?xml version="1.0" encoding="utf-8"?>
<a:theme xmlns:a="http://schemas.openxmlformats.org/drawingml/2006/main" name="Office Theme">
  <a:themeElements>
    <a:clrScheme name="Rouge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B2DF1C-E927-4EE7-AFD7-A6007D2C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pour entreprise financière.dotx</Template>
  <TotalTime>0</TotalTime>
  <Pages>1</Pages>
  <Words>66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2022-02-22T15:02:00Z</dcterms:created>
  <dcterms:modified xsi:type="dcterms:W3CDTF">2022-02-22T15:24:00Z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